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914" w:lineRule="exact"/>
        <w:ind w:left="268" w:right="-60"/>
        <w:jc w:val="left"/>
        <w:tabs>
          <w:tab w:pos="5160" w:val="left"/>
        </w:tabs>
        <w:rPr>
          <w:rFonts w:ascii="Arial" w:hAnsi="Arial" w:cs="Arial" w:eastAsia="Arial"/>
          <w:sz w:val="80"/>
          <w:szCs w:val="80"/>
        </w:rPr>
      </w:pPr>
      <w:rPr/>
      <w:r>
        <w:rPr/>
        <w:pict>
          <v:group style="position:absolute;margin-left:0pt;margin-top:159.567566pt;width:612pt;height:632.432401pt;mso-position-horizontal-relative:page;mso-position-vertical-relative:page;z-index:-326" coordorigin="0,3191" coordsize="12240,12649">
            <v:shape style="position:absolute;left:0;top:3191;width:12240;height:12649" type="#_x0000_t75">
              <v:imagedata r:id="rId5" o:title=""/>
            </v:shape>
            <v:group style="position:absolute;left:12201;top:8280;width:2;height:1992" coordorigin="12201,8280" coordsize="2,1992">
              <v:shape style="position:absolute;left:12201;top:8280;width:2;height:1992" coordorigin="12201,8280" coordsize="0,1992" path="m12201,10272l12201,8280e" filled="f" stroked="t" strokeweight="1.939778pt" strokecolor="#938C97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80"/>
          <w:szCs w:val="80"/>
          <w:color w:val="010101"/>
          <w:spacing w:val="0"/>
          <w:w w:val="114"/>
          <w:b/>
          <w:bCs/>
          <w:position w:val="-1"/>
        </w:rPr>
        <w:t>KINANTHI</w:t>
      </w:r>
      <w:r>
        <w:rPr>
          <w:rFonts w:ascii="Arial" w:hAnsi="Arial" w:cs="Arial" w:eastAsia="Arial"/>
          <w:sz w:val="80"/>
          <w:szCs w:val="80"/>
          <w:color w:val="010101"/>
          <w:spacing w:val="-101"/>
          <w:w w:val="114"/>
          <w:b/>
          <w:bCs/>
          <w:position w:val="-1"/>
        </w:rPr>
        <w:t> </w:t>
      </w:r>
      <w:r>
        <w:rPr>
          <w:rFonts w:ascii="Arial" w:hAnsi="Arial" w:cs="Arial" w:eastAsia="Arial"/>
          <w:sz w:val="80"/>
          <w:szCs w:val="80"/>
          <w:color w:val="010101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80"/>
          <w:szCs w:val="80"/>
          <w:color w:val="010101"/>
          <w:spacing w:val="0"/>
          <w:w w:val="114"/>
          <w:b/>
          <w:bCs/>
          <w:position w:val="-1"/>
        </w:rPr>
        <w:t>BUDAYA</w:t>
      </w:r>
      <w:r>
        <w:rPr>
          <w:rFonts w:ascii="Arial" w:hAnsi="Arial" w:cs="Arial" w:eastAsia="Arial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634" w:right="3991"/>
        <w:jc w:val="center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242424"/>
          <w:spacing w:val="0"/>
          <w:w w:val="100"/>
        </w:rPr>
        <w:t>PRO</w:t>
      </w:r>
      <w:r>
        <w:rPr>
          <w:rFonts w:ascii="Arial" w:hAnsi="Arial" w:cs="Arial" w:eastAsia="Arial"/>
          <w:sz w:val="25"/>
          <w:szCs w:val="25"/>
          <w:color w:val="242424"/>
          <w:spacing w:val="69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010101"/>
          <w:spacing w:val="0"/>
          <w:w w:val="134"/>
        </w:rPr>
        <w:t>FI</w:t>
      </w:r>
      <w:r>
        <w:rPr>
          <w:rFonts w:ascii="Arial" w:hAnsi="Arial" w:cs="Arial" w:eastAsia="Arial"/>
          <w:sz w:val="25"/>
          <w:szCs w:val="25"/>
          <w:color w:val="010101"/>
          <w:spacing w:val="-32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242424"/>
          <w:spacing w:val="0"/>
          <w:w w:val="100"/>
        </w:rPr>
        <w:t>L</w:t>
      </w:r>
      <w:r>
        <w:rPr>
          <w:rFonts w:ascii="Arial" w:hAnsi="Arial" w:cs="Arial" w:eastAsia="Arial"/>
          <w:sz w:val="25"/>
          <w:szCs w:val="25"/>
          <w:color w:val="242424"/>
          <w:spacing w:val="-26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010101"/>
          <w:spacing w:val="0"/>
          <w:w w:val="79"/>
        </w:rPr>
        <w:t>E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1180" w:bottom="280" w:left="1720" w:right="1460"/>
        </w:sectPr>
      </w:pPr>
      <w:rPr/>
    </w:p>
    <w:p>
      <w:pPr>
        <w:spacing w:before="0" w:after="0" w:line="869" w:lineRule="exact"/>
        <w:ind w:left="118" w:right="-20"/>
        <w:jc w:val="left"/>
        <w:tabs>
          <w:tab w:pos="2780" w:val="left"/>
        </w:tabs>
        <w:rPr>
          <w:rFonts w:ascii="Times New Roman" w:hAnsi="Times New Roman" w:cs="Times New Roman" w:eastAsia="Times New Roman"/>
          <w:sz w:val="83"/>
          <w:szCs w:val="83"/>
        </w:rPr>
      </w:pPr>
      <w:rPr/>
      <w:r>
        <w:rPr/>
        <w:pict>
          <v:shape style="position:absolute;margin-left:117.957443pt;margin-top:0pt;width:494.04254pt;height:558.11853pt;mso-position-horizontal-relative:page;mso-position-vertical-relative:page;z-index:-325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100"/>
          <w:b/>
          <w:bCs/>
          <w:position w:val="1"/>
        </w:rPr>
        <w:t>O</w:t>
      </w:r>
      <w:r>
        <w:rPr>
          <w:rFonts w:ascii="Times New Roman" w:hAnsi="Times New Roman" w:cs="Times New Roman" w:eastAsia="Times New Roman"/>
          <w:sz w:val="83"/>
          <w:szCs w:val="83"/>
          <w:spacing w:val="-5"/>
          <w:w w:val="10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100"/>
          <w:b/>
          <w:bCs/>
          <w:position w:val="1"/>
        </w:rPr>
        <w:t>U</w:t>
      </w:r>
      <w:r>
        <w:rPr>
          <w:rFonts w:ascii="Times New Roman" w:hAnsi="Times New Roman" w:cs="Times New Roman" w:eastAsia="Times New Roman"/>
          <w:sz w:val="83"/>
          <w:szCs w:val="83"/>
          <w:spacing w:val="-65"/>
          <w:w w:val="10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100"/>
          <w:b/>
          <w:bCs/>
          <w:position w:val="1"/>
        </w:rPr>
        <w:t>R</w:t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100"/>
          <w:b/>
          <w:bCs/>
          <w:position w:val="1"/>
        </w:rPr>
        <w:tab/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132"/>
          <w:b/>
          <w:bCs/>
          <w:position w:val="1"/>
        </w:rPr>
        <w:t>-</w:t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100"/>
          <w:position w:val="0"/>
        </w:rPr>
      </w:r>
    </w:p>
    <w:p>
      <w:pPr>
        <w:spacing w:before="35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83"/>
          <w:szCs w:val="83"/>
        </w:rPr>
      </w:pPr>
      <w:rPr/>
      <w:r>
        <w:rPr>
          <w:rFonts w:ascii="Times New Roman" w:hAnsi="Times New Roman" w:cs="Times New Roman" w:eastAsia="Times New Roman"/>
          <w:sz w:val="83"/>
          <w:szCs w:val="83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83"/>
          <w:szCs w:val="83"/>
          <w:spacing w:val="-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99"/>
          <w:b/>
          <w:bCs/>
        </w:rPr>
        <w:t>R</w:t>
      </w:r>
      <w:r>
        <w:rPr>
          <w:rFonts w:ascii="Times New Roman" w:hAnsi="Times New Roman" w:cs="Times New Roman" w:eastAsia="Times New Roman"/>
          <w:sz w:val="83"/>
          <w:szCs w:val="83"/>
          <w:spacing w:val="-81"/>
          <w:w w:val="99"/>
          <w:b/>
          <w:bCs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83"/>
          <w:szCs w:val="83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79"/>
          <w:b/>
          <w:bCs/>
        </w:rPr>
        <w:t>F</w:t>
      </w:r>
      <w:r>
        <w:rPr>
          <w:rFonts w:ascii="Times New Roman" w:hAnsi="Times New Roman" w:cs="Times New Roman" w:eastAsia="Times New Roman"/>
          <w:sz w:val="83"/>
          <w:szCs w:val="83"/>
          <w:spacing w:val="27"/>
          <w:w w:val="79"/>
          <w:b/>
          <w:bCs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79"/>
          <w:b/>
          <w:bCs/>
        </w:rPr>
        <w:t>I</w:t>
      </w:r>
      <w:r>
        <w:rPr>
          <w:rFonts w:ascii="Times New Roman" w:hAnsi="Times New Roman" w:cs="Times New Roman" w:eastAsia="Times New Roman"/>
          <w:sz w:val="83"/>
          <w:szCs w:val="83"/>
          <w:spacing w:val="-39"/>
          <w:w w:val="79"/>
          <w:b/>
          <w:bCs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79"/>
          <w:b/>
          <w:bCs/>
        </w:rPr>
        <w:t>L</w:t>
      </w:r>
      <w:r>
        <w:rPr>
          <w:rFonts w:ascii="Times New Roman" w:hAnsi="Times New Roman" w:cs="Times New Roman" w:eastAsia="Times New Roman"/>
          <w:sz w:val="83"/>
          <w:szCs w:val="83"/>
          <w:spacing w:val="-12"/>
          <w:w w:val="79"/>
          <w:b/>
          <w:bCs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19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-5"/>
          <w:w w:val="84"/>
        </w:rPr>
        <w:t>K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3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3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3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3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3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11"/>
          <w:w w:val="113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3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3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3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18"/>
          <w:w w:val="123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3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3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3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21"/>
          <w:w w:val="123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6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9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4"/>
        </w:rPr>
        <w:t>z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3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3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3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21"/>
          <w:w w:val="123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6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spacing w:before="22" w:after="0" w:line="240" w:lineRule="auto"/>
        <w:ind w:left="161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5"/>
          <w:w w:val="9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6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9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3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2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4" w:after="0" w:line="260" w:lineRule="auto"/>
        <w:ind w:left="1619" w:right="53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5"/>
          <w:w w:val="85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4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4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1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2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2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4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4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4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5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7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2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7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619" w:right="4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2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2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8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8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8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68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4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8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4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8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5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8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5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68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8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68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2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2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8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2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160" w:bottom="280" w:left="740" w:right="180"/>
        </w:sectPr>
      </w:pPr>
      <w:rPr/>
    </w:p>
    <w:p>
      <w:pPr>
        <w:spacing w:before="0" w:after="0" w:line="1085" w:lineRule="exact"/>
        <w:ind w:left="3363" w:right="-20"/>
        <w:jc w:val="left"/>
        <w:rPr>
          <w:rFonts w:ascii="Times New Roman" w:hAnsi="Times New Roman" w:cs="Times New Roman" w:eastAsia="Times New Roman"/>
          <w:sz w:val="96"/>
          <w:szCs w:val="96"/>
        </w:rPr>
      </w:pPr>
      <w:rPr/>
      <w:r>
        <w:rPr/>
        <w:pict>
          <v:shape style="position:absolute;margin-left:0pt;margin-top:0pt;width:342.4382pt;height:708.18164pt;mso-position-horizontal-relative:page;mso-position-vertical-relative:page;z-index:-324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00"/>
          <w:b/>
          <w:bCs/>
          <w:position w:val="-1"/>
        </w:rPr>
        <w:t>W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96"/>
          <w:szCs w:val="96"/>
          <w:spacing w:val="48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04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99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86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08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89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86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39"/>
          <w:b/>
          <w:bCs/>
          <w:position w:val="-1"/>
        </w:rPr>
        <w:t>,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00"/>
          <w:position w:val="0"/>
        </w:rPr>
      </w:r>
    </w:p>
    <w:p>
      <w:pPr>
        <w:spacing w:before="5" w:after="0" w:line="1330" w:lineRule="atLeast"/>
        <w:ind w:left="3363" w:right="-85"/>
        <w:jc w:val="left"/>
        <w:rPr>
          <w:rFonts w:ascii="Times New Roman" w:hAnsi="Times New Roman" w:cs="Times New Roman" w:eastAsia="Times New Roman"/>
          <w:sz w:val="96"/>
          <w:szCs w:val="96"/>
        </w:rPr>
      </w:pPr>
      <w:rPr/>
      <w:r>
        <w:rPr>
          <w:rFonts w:ascii="Times New Roman" w:hAnsi="Times New Roman" w:cs="Times New Roman" w:eastAsia="Times New Roman"/>
          <w:sz w:val="96"/>
          <w:szCs w:val="96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96"/>
          <w:szCs w:val="96"/>
          <w:spacing w:val="4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02"/>
          <w:b/>
          <w:bCs/>
        </w:rPr>
        <w:t>D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08"/>
          <w:b/>
          <w:bCs/>
        </w:rPr>
        <w:t>A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14"/>
          <w:b/>
          <w:bCs/>
        </w:rPr>
        <w:t>N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04"/>
          <w:b/>
          <w:bCs/>
        </w:rPr>
        <w:t>C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86"/>
          <w:b/>
          <w:bCs/>
        </w:rPr>
        <w:t>E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39"/>
          <w:b/>
          <w:bCs/>
        </w:rPr>
        <w:t>,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39"/>
          <w:b/>
          <w:bCs/>
        </w:rPr>
        <w:t> 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96"/>
          <w:szCs w:val="96"/>
          <w:spacing w:val="4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96"/>
          <w:szCs w:val="96"/>
          <w:spacing w:val="-2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79"/>
          <w:b/>
          <w:bCs/>
        </w:rPr>
        <w:t>I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89"/>
          <w:b/>
          <w:bCs/>
        </w:rPr>
        <w:t>T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39"/>
          <w:b/>
          <w:bCs/>
        </w:rPr>
        <w:t>,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39"/>
          <w:b/>
          <w:bCs/>
        </w:rPr>
        <w:t> 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96"/>
          <w:szCs w:val="96"/>
          <w:spacing w:val="4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99"/>
          <w:b/>
          <w:bCs/>
        </w:rPr>
        <w:t>B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86"/>
          <w:b/>
          <w:bCs/>
        </w:rPr>
        <w:t>E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04"/>
          <w:b/>
          <w:bCs/>
        </w:rPr>
        <w:t>C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12"/>
          <w:b/>
          <w:bCs/>
        </w:rPr>
        <w:t>O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86"/>
          <w:b/>
          <w:bCs/>
        </w:rPr>
        <w:t>E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39"/>
          <w:b/>
          <w:bCs/>
        </w:rPr>
        <w:t>.</w:t>
      </w:r>
      <w:r>
        <w:rPr>
          <w:rFonts w:ascii="Times New Roman" w:hAnsi="Times New Roman" w:cs="Times New Roman" w:eastAsia="Times New Roman"/>
          <w:sz w:val="96"/>
          <w:szCs w:val="96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323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84"/>
          <w:b/>
          <w:bCs/>
        </w:rPr>
        <w:t>K</w:t>
      </w:r>
      <w:r>
        <w:rPr>
          <w:rFonts w:ascii="Times New Roman" w:hAnsi="Times New Roman" w:cs="Times New Roman" w:eastAsia="Times New Roman"/>
          <w:sz w:val="25"/>
          <w:szCs w:val="25"/>
          <w:spacing w:val="-11"/>
          <w:w w:val="84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4"/>
          <w:b/>
          <w:bCs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13"/>
          <w:w w:val="84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5"/>
          <w:b/>
          <w:bCs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20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7"/>
          <w:b/>
          <w:bCs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17"/>
          <w:w w:val="87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7"/>
          <w:b/>
          <w:bCs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5"/>
          <w:w w:val="87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spacing w:val="-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7"/>
          <w:b/>
          <w:bCs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7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7"/>
          <w:b/>
          <w:bCs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-17"/>
          <w:w w:val="87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480" w:bottom="280" w:left="1720" w:right="600"/>
        </w:sectPr>
      </w:pPr>
      <w:rPr/>
    </w:p>
    <w:p>
      <w:pPr>
        <w:spacing w:before="0" w:after="0" w:line="944" w:lineRule="exact"/>
        <w:ind w:left="712" w:right="-20"/>
        <w:jc w:val="left"/>
        <w:rPr>
          <w:rFonts w:ascii="Times New Roman" w:hAnsi="Times New Roman" w:cs="Times New Roman" w:eastAsia="Times New Roman"/>
          <w:sz w:val="83"/>
          <w:szCs w:val="83"/>
        </w:rPr>
      </w:pPr>
      <w:rPr/>
      <w:r>
        <w:rPr>
          <w:rFonts w:ascii="Times New Roman" w:hAnsi="Times New Roman" w:cs="Times New Roman" w:eastAsia="Times New Roman"/>
          <w:sz w:val="83"/>
          <w:szCs w:val="83"/>
          <w:spacing w:val="0"/>
          <w:w w:val="100"/>
          <w:b/>
          <w:bCs/>
          <w:position w:val="-1"/>
        </w:rPr>
        <w:t>S</w:t>
      </w:r>
      <w:r>
        <w:rPr>
          <w:rFonts w:ascii="Times New Roman" w:hAnsi="Times New Roman" w:cs="Times New Roman" w:eastAsia="Times New Roman"/>
          <w:sz w:val="83"/>
          <w:szCs w:val="83"/>
          <w:spacing w:val="9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83"/>
          <w:szCs w:val="83"/>
          <w:spacing w:val="-35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100"/>
          <w:b/>
          <w:bCs/>
          <w:position w:val="-1"/>
        </w:rPr>
        <w:t>M</w:t>
      </w:r>
      <w:r>
        <w:rPr>
          <w:rFonts w:ascii="Times New Roman" w:hAnsi="Times New Roman" w:cs="Times New Roman" w:eastAsia="Times New Roman"/>
          <w:sz w:val="83"/>
          <w:szCs w:val="83"/>
          <w:spacing w:val="-83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83"/>
          <w:szCs w:val="83"/>
          <w:spacing w:val="-35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114"/>
          <w:b/>
          <w:bCs/>
          <w:position w:val="-1"/>
        </w:rPr>
        <w:t>N</w:t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100"/>
          <w:position w:val="0"/>
        </w:rPr>
      </w:r>
    </w:p>
    <w:p>
      <w:pPr>
        <w:spacing w:before="35" w:after="0" w:line="240" w:lineRule="auto"/>
        <w:ind w:left="712" w:right="-20"/>
        <w:jc w:val="left"/>
        <w:tabs>
          <w:tab w:pos="4740" w:val="left"/>
        </w:tabs>
        <w:rPr>
          <w:rFonts w:ascii="Times New Roman" w:hAnsi="Times New Roman" w:cs="Times New Roman" w:eastAsia="Times New Roman"/>
          <w:sz w:val="83"/>
          <w:szCs w:val="83"/>
        </w:rPr>
      </w:pPr>
      <w:rPr/>
      <w:r>
        <w:rPr>
          <w:rFonts w:ascii="Times New Roman" w:hAnsi="Times New Roman" w:cs="Times New Roman" w:eastAsia="Times New Roman"/>
          <w:sz w:val="83"/>
          <w:szCs w:val="83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83"/>
          <w:szCs w:val="83"/>
          <w:spacing w:val="-7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83"/>
          <w:szCs w:val="83"/>
          <w:spacing w:val="-3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83"/>
          <w:szCs w:val="83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83"/>
          <w:szCs w:val="83"/>
          <w:spacing w:val="-5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132"/>
          <w:b/>
          <w:bCs/>
        </w:rPr>
        <w:t>-</w:t>
      </w:r>
      <w:r>
        <w:rPr>
          <w:rFonts w:ascii="Times New Roman" w:hAnsi="Times New Roman" w:cs="Times New Roman" w:eastAsia="Times New Roman"/>
          <w:sz w:val="83"/>
          <w:szCs w:val="83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auto"/>
        <w:ind w:left="712" w:right="42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7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16"/>
          <w:w w:val="11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13"/>
          <w:w w:val="12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30"/>
          <w:w w:val="12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5"/>
          <w:szCs w:val="2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3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3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3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3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3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3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3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3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21"/>
          <w:w w:val="123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8"/>
        </w:rPr>
        <w:t>)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19"/>
          <w:w w:val="12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5"/>
          <w:szCs w:val="2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13"/>
          <w:w w:val="12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24"/>
          <w:w w:val="12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14"/>
          <w:w w:val="12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83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83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f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0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34"/>
          <w:w w:val="12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6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9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spacing w:before="1" w:after="0" w:line="263" w:lineRule="auto"/>
        <w:ind w:left="712" w:right="-63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f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7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18"/>
          <w:w w:val="11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9"/>
        </w:rPr>
        <w:t>v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6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8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1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1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1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1"/>
        </w:rPr>
        <w:t>f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1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1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1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1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1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21"/>
          <w:w w:val="12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1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1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18"/>
          <w:w w:val="12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6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6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6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6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8"/>
        </w:rPr>
        <w:t>[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3"/>
        </w:rPr>
        <w:t>1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8"/>
        </w:rPr>
        <w:t>]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17"/>
          <w:w w:val="12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6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6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4"/>
        </w:rPr>
        <w:t>z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1"/>
        </w:rPr>
        <w:t>f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6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6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24"/>
          <w:w w:val="119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9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9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23"/>
          <w:w w:val="119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w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12"/>
          <w:w w:val="12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0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5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5"/>
        </w:rPr>
        <w:t>w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16"/>
          <w:w w:val="115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4"/>
        </w:rPr>
        <w:t>k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1"/>
        </w:rPr>
        <w:t>f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9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5"/>
          <w:szCs w:val="2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6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6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6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6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6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6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spacing w:val="-20"/>
          <w:w w:val="11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6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6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6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7"/>
          <w:w w:val="11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1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1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1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1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1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32"/>
          <w:w w:val="12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1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1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10"/>
          <w:w w:val="12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7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16"/>
          <w:w w:val="11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w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k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w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7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33"/>
          <w:w w:val="11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7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3"/>
          <w:w w:val="11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6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6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83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9"/>
        </w:rPr>
        <w:t>v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7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-16"/>
          <w:w w:val="11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spacing w:before="87" w:after="0" w:line="240" w:lineRule="auto"/>
        <w:ind w:left="732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-3"/>
          <w:w w:val="123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2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2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22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22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96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32"/>
        </w:rPr>
        <w:t>/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32"/>
        </w:rPr>
        <w:t>/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2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23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6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8"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9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5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9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22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2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22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9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2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6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2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22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9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32"/>
        </w:rPr>
        <w:t>/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8"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9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5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9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32"/>
        </w:rPr>
        <w:t>/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9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2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19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2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23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89"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89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22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2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23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7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2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9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60" w:after="0" w:line="263" w:lineRule="auto"/>
        <w:ind w:right="336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6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7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16"/>
          <w:w w:val="11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f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18"/>
          <w:w w:val="11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6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5"/>
          <w:szCs w:val="2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8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8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37"/>
          <w:w w:val="10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8"/>
        </w:rPr>
        <w:t>f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8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8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8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8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8"/>
        </w:rPr>
        <w:t>w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8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8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0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5"/>
        </w:rPr>
        <w:t>: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27"/>
          <w:w w:val="12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2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13"/>
          <w:w w:val="12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25"/>
          <w:w w:val="12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17"/>
          <w:w w:val="12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f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7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18"/>
          <w:w w:val="11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w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f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7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18"/>
          <w:w w:val="11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q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9"/>
        </w:rPr>
        <w:t>v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20"/>
          <w:w w:val="12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68"/>
        </w:rPr>
        <w:t>J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4"/>
        </w:rPr>
        <w:t>z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9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4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4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4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4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22"/>
          <w:w w:val="12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9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20"/>
          <w:w w:val="12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9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7"/>
        </w:rPr>
        <w:t>w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4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4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21"/>
          <w:w w:val="12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4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20"/>
          <w:w w:val="12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4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4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21"/>
          <w:w w:val="12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9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6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4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4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21"/>
          <w:w w:val="12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9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5"/>
          <w:szCs w:val="2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6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5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23"/>
          <w:w w:val="125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spacing w:val="-17"/>
          <w:w w:val="11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27"/>
          <w:w w:val="12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12"/>
          <w:w w:val="12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9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10"/>
          <w:w w:val="11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v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28"/>
          <w:w w:val="11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spacing w:before="1" w:after="0" w:line="263" w:lineRule="auto"/>
        <w:ind w:right="313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-6"/>
          <w:w w:val="123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3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3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3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3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21"/>
          <w:w w:val="123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6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8"/>
        </w:rPr>
        <w:t>f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8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8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8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8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8"/>
        </w:rPr>
        <w:t>w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8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8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0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9"/>
        </w:rPr>
        <w:t>v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13"/>
          <w:w w:val="12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30"/>
          <w:w w:val="12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9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9"/>
        </w:rPr>
        <w:t>v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f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11"/>
          <w:w w:val="12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7"/>
        </w:rPr>
        <w:t>w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8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1"/>
          <w:w w:val="11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1"/>
          <w:w w:val="11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8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10"/>
          <w:w w:val="11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spacing w:val="-33"/>
          <w:w w:val="11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9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15"/>
          <w:w w:val="119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7"/>
          <w:w w:val="119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1"/>
        </w:rPr>
        <w:t>f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4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4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26"/>
          <w:w w:val="12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4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4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21"/>
          <w:w w:val="12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4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4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4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19"/>
          <w:w w:val="12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7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spacing w:val="-13"/>
          <w:w w:val="11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4"/>
        </w:rPr>
        <w:t>k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5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5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5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23"/>
          <w:w w:val="125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8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v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28"/>
          <w:w w:val="11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2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19"/>
          <w:w w:val="12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6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9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6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5"/>
          <w:szCs w:val="2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9"/>
        </w:rPr>
        <w:t>v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5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5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5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23"/>
          <w:w w:val="125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f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20"/>
          <w:w w:val="12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6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1"/>
        </w:rPr>
        <w:t>f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1"/>
        </w:rPr>
        <w:t>f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5"/>
          <w:szCs w:val="2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7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16"/>
          <w:w w:val="11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7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spacing w:val="-4"/>
          <w:w w:val="11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k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9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20"/>
          <w:w w:val="119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0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17"/>
          <w:w w:val="12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q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q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4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4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4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19"/>
          <w:w w:val="12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4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24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4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21"/>
          <w:w w:val="12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9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7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16"/>
          <w:w w:val="11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7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2"/>
          <w:w w:val="11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w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8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13"/>
          <w:w w:val="11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f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6"/>
          <w:w w:val="118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18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23"/>
          <w:w w:val="11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6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6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p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06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9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9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19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5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6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spacing w:val="-5"/>
          <w:w w:val="122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800" w:bottom="0" w:left="0" w:right="0"/>
          <w:cols w:num="2" w:equalWidth="0">
            <w:col w:w="5854" w:space="496"/>
            <w:col w:w="5890"/>
          </w:cols>
        </w:sectPr>
      </w:pPr>
      <w:rPr/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6.154862pt;height:246.915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04.798792pt;height:159.21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180" w:bottom="280" w:left="0" w:right="0"/>
        </w:sectPr>
      </w:pPr>
      <w:rPr/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0pt;margin-top:0pt;width:612pt;height:611.200012pt;mso-position-horizontal-relative:page;mso-position-vertical-relative:page;z-index:-323" coordorigin="0,0" coordsize="12240,12224">
            <v:shape style="position:absolute;left:0;top:0;width:12240;height:12224" type="#_x0000_t75">
              <v:imagedata r:id="rId10" o:title=""/>
            </v:shape>
            <v:group style="position:absolute;left:12197;top:0;width:2;height:1384" coordorigin="12197,0" coordsize="2,1384">
              <v:shape style="position:absolute;left:12197;top:0;width:2;height:1384" coordorigin="12197,0" coordsize="0,1384" path="m12197,1384l12197,0e" filled="f" stroked="t" strokeweight="1.064348pt" strokecolor="#8C9054">
                <v:path arrowok="t"/>
              </v:shape>
            </v:group>
            <v:group style="position:absolute;left:12197;top:2235;width:2;height:766" coordorigin="12197,2235" coordsize="2,766">
              <v:shape style="position:absolute;left:12197;top:2235;width:2;height:766" coordorigin="12197,2235" coordsize="0,766" path="m12197,3002l12197,2235e" filled="f" stroked="t" strokeweight="2.128696pt" strokecolor="#A8A08C">
                <v:path arrowok="t"/>
              </v:shape>
            </v:group>
            <v:group style="position:absolute;left:12192;top:6195;width:2;height:724" coordorigin="12192,6195" coordsize="2,724">
              <v:shape style="position:absolute;left:12192;top:6195;width:2;height:724" coordorigin="12192,6195" coordsize="0,724" path="m12192,6919l12192,6195e" filled="f" stroked="t" strokeweight="2.66087pt" strokecolor="#80673B">
                <v:path arrowok="t"/>
              </v:shape>
            </v:group>
            <v:group style="position:absolute;left:12203;top:9325;width:2;height:2278" coordorigin="12203,9325" coordsize="2,2278">
              <v:shape style="position:absolute;left:12203;top:9325;width:2;height:2278" coordorigin="12203,9325" coordsize="0,2278" path="m12203,11603l12203,9325e" filled="f" stroked="t" strokeweight="2.128696pt" strokecolor="#875B3F">
                <v:path arrowok="t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76" w:lineRule="exact"/>
        <w:ind w:left="1347" w:right="1315"/>
        <w:jc w:val="center"/>
        <w:rPr>
          <w:rFonts w:ascii="Arial" w:hAnsi="Arial" w:cs="Arial" w:eastAsia="Arial"/>
          <w:sz w:val="70"/>
          <w:szCs w:val="70"/>
        </w:rPr>
      </w:pPr>
      <w:rPr/>
      <w:r>
        <w:rPr>
          <w:rFonts w:ascii="Arial" w:hAnsi="Arial" w:cs="Arial" w:eastAsia="Arial"/>
          <w:sz w:val="70"/>
          <w:szCs w:val="70"/>
          <w:w w:val="108"/>
          <w:b/>
          <w:bCs/>
          <w:position w:val="-1"/>
        </w:rPr>
        <w:t>Traditional</w:t>
      </w:r>
      <w:r>
        <w:rPr>
          <w:rFonts w:ascii="Arial" w:hAnsi="Arial" w:cs="Arial" w:eastAsia="Arial"/>
          <w:sz w:val="70"/>
          <w:szCs w:val="70"/>
          <w:spacing w:val="-7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70"/>
          <w:szCs w:val="70"/>
          <w:spacing w:val="0"/>
          <w:w w:val="98"/>
          <w:b/>
          <w:bCs/>
          <w:position w:val="-1"/>
        </w:rPr>
        <w:t>Music</w:t>
      </w:r>
      <w:r>
        <w:rPr>
          <w:rFonts w:ascii="Arial" w:hAnsi="Arial" w:cs="Arial" w:eastAsia="Arial"/>
          <w:sz w:val="70"/>
          <w:szCs w:val="70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23" w:right="1307"/>
        <w:jc w:val="center"/>
        <w:rPr>
          <w:rFonts w:ascii="Arial" w:hAnsi="Arial" w:cs="Arial" w:eastAsia="Arial"/>
          <w:sz w:val="63"/>
          <w:szCs w:val="63"/>
        </w:rPr>
      </w:pPr>
      <w:rPr/>
      <w:r>
        <w:rPr>
          <w:rFonts w:ascii="Arial" w:hAnsi="Arial" w:cs="Arial" w:eastAsia="Arial"/>
          <w:sz w:val="63"/>
          <w:szCs w:val="63"/>
          <w:spacing w:val="0"/>
          <w:w w:val="167"/>
        </w:rPr>
        <w:t>INDONESIA</w:t>
      </w:r>
      <w:r>
        <w:rPr>
          <w:rFonts w:ascii="Arial" w:hAnsi="Arial" w:cs="Arial" w:eastAsia="Arial"/>
          <w:sz w:val="63"/>
          <w:szCs w:val="63"/>
          <w:spacing w:val="0"/>
          <w:w w:val="100"/>
        </w:rPr>
      </w:r>
    </w:p>
    <w:p>
      <w:pPr>
        <w:jc w:val="center"/>
        <w:spacing w:after="0"/>
        <w:sectPr>
          <w:pgSz w:w="12240" w:h="15840"/>
          <w:pgMar w:top="1480" w:bottom="280" w:left="1720" w:right="1720"/>
        </w:sectPr>
      </w:pPr>
      <w:rPr/>
    </w:p>
    <w:p>
      <w:pPr>
        <w:spacing w:before="0" w:after="0" w:line="134" w:lineRule="exact"/>
        <w:ind w:left="224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0pt;margin-top:44.266113pt;width:570.079788pt;height:700.499997pt;mso-position-horizontal-relative:page;mso-position-vertical-relative:page;z-index:-322" coordorigin="0,885" coordsize="11402,14010">
            <v:shape style="position:absolute;left:947;top:885;width:10455;height:14010" type="#_x0000_t75">
              <v:imagedata r:id="rId11" o:title=""/>
            </v:shape>
            <v:group style="position:absolute;left:0;top:6710;width:8538;height:2730" coordorigin="0,6710" coordsize="8538,2730">
              <v:shape style="position:absolute;left:0;top:6710;width:8538;height:2730" coordorigin="0,6710" coordsize="8538,2730" path="m0,10983l8538,10983,8538,13713,0,13713,0,10983e" filled="t" fillcolor="#44444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58"/>
          <w:position w:val="1"/>
        </w:rPr>
        <w:t>W</w:t>
      </w:r>
      <w:r>
        <w:rPr>
          <w:rFonts w:ascii="Arial" w:hAnsi="Arial" w:cs="Arial" w:eastAsia="Arial"/>
          <w:sz w:val="17"/>
          <w:szCs w:val="17"/>
          <w:color w:val="444440"/>
          <w:spacing w:val="-11"/>
          <w:w w:val="15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58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444440"/>
          <w:spacing w:val="-17"/>
          <w:w w:val="15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58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444440"/>
          <w:spacing w:val="-7"/>
          <w:w w:val="15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58"/>
          <w:position w:val="1"/>
        </w:rPr>
        <w:t>D</w:t>
      </w:r>
      <w:r>
        <w:rPr>
          <w:rFonts w:ascii="Arial" w:hAnsi="Arial" w:cs="Arial" w:eastAsia="Arial"/>
          <w:sz w:val="17"/>
          <w:szCs w:val="17"/>
          <w:color w:val="444440"/>
          <w:spacing w:val="-8"/>
          <w:w w:val="15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58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444440"/>
          <w:spacing w:val="-28"/>
          <w:w w:val="15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58"/>
          <w:position w:val="1"/>
        </w:rPr>
        <w:t>R</w:t>
      </w:r>
      <w:r>
        <w:rPr>
          <w:rFonts w:ascii="Arial" w:hAnsi="Arial" w:cs="Arial" w:eastAsia="Arial"/>
          <w:sz w:val="17"/>
          <w:szCs w:val="17"/>
          <w:color w:val="444440"/>
          <w:spacing w:val="-25"/>
          <w:w w:val="15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58"/>
          <w:position w:val="1"/>
        </w:rPr>
        <w:t>F</w:t>
      </w:r>
      <w:r>
        <w:rPr>
          <w:rFonts w:ascii="Arial" w:hAnsi="Arial" w:cs="Arial" w:eastAsia="Arial"/>
          <w:sz w:val="17"/>
          <w:szCs w:val="17"/>
          <w:color w:val="444440"/>
          <w:spacing w:val="-35"/>
          <w:w w:val="15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58"/>
          <w:position w:val="1"/>
        </w:rPr>
        <w:t>U</w:t>
      </w:r>
      <w:r>
        <w:rPr>
          <w:rFonts w:ascii="Arial" w:hAnsi="Arial" w:cs="Arial" w:eastAsia="Arial"/>
          <w:sz w:val="17"/>
          <w:szCs w:val="17"/>
          <w:color w:val="444440"/>
          <w:spacing w:val="-14"/>
          <w:w w:val="15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58"/>
          <w:position w:val="1"/>
        </w:rPr>
        <w:t>L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5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28"/>
          <w:w w:val="15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58"/>
          <w:position w:val="1"/>
        </w:rPr>
        <w:t>I</w:t>
      </w:r>
      <w:r>
        <w:rPr>
          <w:rFonts w:ascii="Arial" w:hAnsi="Arial" w:cs="Arial" w:eastAsia="Arial"/>
          <w:sz w:val="17"/>
          <w:szCs w:val="17"/>
          <w:color w:val="444440"/>
          <w:spacing w:val="-12"/>
          <w:w w:val="15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58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444440"/>
          <w:spacing w:val="-7"/>
          <w:w w:val="15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58"/>
          <w:position w:val="1"/>
        </w:rPr>
        <w:t>D</w:t>
      </w:r>
      <w:r>
        <w:rPr>
          <w:rFonts w:ascii="Arial" w:hAnsi="Arial" w:cs="Arial" w:eastAsia="Arial"/>
          <w:sz w:val="17"/>
          <w:szCs w:val="17"/>
          <w:color w:val="444440"/>
          <w:spacing w:val="-8"/>
          <w:w w:val="15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58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444440"/>
          <w:spacing w:val="-17"/>
          <w:w w:val="15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58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444440"/>
          <w:spacing w:val="-7"/>
          <w:w w:val="15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58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444440"/>
          <w:spacing w:val="-28"/>
          <w:w w:val="15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58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444440"/>
          <w:spacing w:val="-37"/>
          <w:w w:val="15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58"/>
          <w:position w:val="1"/>
        </w:rPr>
        <w:t>I</w:t>
      </w:r>
      <w:r>
        <w:rPr>
          <w:rFonts w:ascii="Arial" w:hAnsi="Arial" w:cs="Arial" w:eastAsia="Arial"/>
          <w:sz w:val="17"/>
          <w:szCs w:val="17"/>
          <w:color w:val="444440"/>
          <w:spacing w:val="-12"/>
          <w:w w:val="15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58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60" w:lineRule="exact"/>
        <w:ind w:left="413" w:right="-20"/>
        <w:jc w:val="left"/>
        <w:rPr>
          <w:rFonts w:ascii="Times New Roman" w:hAnsi="Times New Roman" w:cs="Times New Roman" w:eastAsia="Times New Roman"/>
          <w:sz w:val="69"/>
          <w:szCs w:val="69"/>
        </w:rPr>
      </w:pPr>
      <w:rPr/>
      <w:r>
        <w:rPr>
          <w:rFonts w:ascii="Times New Roman" w:hAnsi="Times New Roman" w:cs="Times New Roman" w:eastAsia="Times New Roman"/>
          <w:sz w:val="69"/>
          <w:szCs w:val="69"/>
          <w:color w:val="FFFFFF"/>
          <w:w w:val="116"/>
        </w:rPr>
        <w:t>WO</w:t>
      </w:r>
      <w:r>
        <w:rPr>
          <w:rFonts w:ascii="Times New Roman" w:hAnsi="Times New Roman" w:cs="Times New Roman" w:eastAsia="Times New Roman"/>
          <w:sz w:val="69"/>
          <w:szCs w:val="69"/>
          <w:color w:val="FFFFFF"/>
          <w:w w:val="113"/>
        </w:rPr>
        <w:t>N</w:t>
      </w:r>
      <w:r>
        <w:rPr>
          <w:rFonts w:ascii="Times New Roman" w:hAnsi="Times New Roman" w:cs="Times New Roman" w:eastAsia="Times New Roman"/>
          <w:sz w:val="69"/>
          <w:szCs w:val="69"/>
          <w:color w:val="FFFFFF"/>
          <w:w w:val="115"/>
        </w:rPr>
        <w:t>D</w:t>
      </w:r>
      <w:r>
        <w:rPr>
          <w:rFonts w:ascii="Times New Roman" w:hAnsi="Times New Roman" w:cs="Times New Roman" w:eastAsia="Times New Roman"/>
          <w:sz w:val="69"/>
          <w:szCs w:val="69"/>
          <w:color w:val="FFFFFF"/>
          <w:w w:val="110"/>
        </w:rPr>
        <w:t>E</w:t>
      </w:r>
      <w:r>
        <w:rPr>
          <w:rFonts w:ascii="Times New Roman" w:hAnsi="Times New Roman" w:cs="Times New Roman" w:eastAsia="Times New Roman"/>
          <w:sz w:val="69"/>
          <w:szCs w:val="69"/>
          <w:color w:val="FFFFFF"/>
          <w:w w:val="108"/>
        </w:rPr>
        <w:t>R</w:t>
      </w:r>
      <w:r>
        <w:rPr>
          <w:rFonts w:ascii="Times New Roman" w:hAnsi="Times New Roman" w:cs="Times New Roman" w:eastAsia="Times New Roman"/>
          <w:sz w:val="69"/>
          <w:szCs w:val="69"/>
          <w:color w:val="FFFFFF"/>
          <w:w w:val="114"/>
        </w:rPr>
        <w:t>F</w:t>
      </w:r>
      <w:r>
        <w:rPr>
          <w:rFonts w:ascii="Times New Roman" w:hAnsi="Times New Roman" w:cs="Times New Roman" w:eastAsia="Times New Roman"/>
          <w:sz w:val="69"/>
          <w:szCs w:val="69"/>
          <w:color w:val="FFFFFF"/>
          <w:w w:val="110"/>
        </w:rPr>
        <w:t>U</w:t>
      </w:r>
      <w:r>
        <w:rPr>
          <w:rFonts w:ascii="Times New Roman" w:hAnsi="Times New Roman" w:cs="Times New Roman" w:eastAsia="Times New Roman"/>
          <w:sz w:val="69"/>
          <w:szCs w:val="69"/>
          <w:color w:val="FFFFFF"/>
          <w:w w:val="96"/>
        </w:rPr>
        <w:t>L</w:t>
      </w:r>
      <w:r>
        <w:rPr>
          <w:rFonts w:ascii="Times New Roman" w:hAnsi="Times New Roman" w:cs="Times New Roman" w:eastAsia="Times New Roman"/>
          <w:sz w:val="69"/>
          <w:szCs w:val="69"/>
          <w:color w:val="000000"/>
          <w:w w:val="100"/>
        </w:rPr>
      </w:r>
    </w:p>
    <w:p>
      <w:pPr>
        <w:spacing w:before="0" w:after="0" w:line="932" w:lineRule="exact"/>
        <w:ind w:left="413" w:right="-20"/>
        <w:jc w:val="left"/>
        <w:rPr>
          <w:rFonts w:ascii="Times New Roman" w:hAnsi="Times New Roman" w:cs="Times New Roman" w:eastAsia="Times New Roman"/>
          <w:sz w:val="84"/>
          <w:szCs w:val="84"/>
        </w:rPr>
      </w:pPr>
      <w:rPr/>
      <w:r>
        <w:rPr>
          <w:rFonts w:ascii="Times New Roman" w:hAnsi="Times New Roman" w:cs="Times New Roman" w:eastAsia="Times New Roman"/>
          <w:sz w:val="84"/>
          <w:szCs w:val="84"/>
          <w:color w:val="FFFFFF"/>
          <w:w w:val="79"/>
          <w:b/>
          <w:bCs/>
        </w:rPr>
        <w:t>I</w:t>
      </w:r>
      <w:r>
        <w:rPr>
          <w:rFonts w:ascii="Times New Roman" w:hAnsi="Times New Roman" w:cs="Times New Roman" w:eastAsia="Times New Roman"/>
          <w:sz w:val="84"/>
          <w:szCs w:val="84"/>
          <w:color w:val="FFFFFF"/>
          <w:w w:val="114"/>
          <w:b/>
          <w:bCs/>
        </w:rPr>
        <w:t>N</w:t>
      </w:r>
      <w:r>
        <w:rPr>
          <w:rFonts w:ascii="Times New Roman" w:hAnsi="Times New Roman" w:cs="Times New Roman" w:eastAsia="Times New Roman"/>
          <w:sz w:val="84"/>
          <w:szCs w:val="84"/>
          <w:color w:val="FFFFFF"/>
          <w:w w:val="102"/>
          <w:b/>
          <w:bCs/>
        </w:rPr>
        <w:t>D</w:t>
      </w:r>
      <w:r>
        <w:rPr>
          <w:rFonts w:ascii="Times New Roman" w:hAnsi="Times New Roman" w:cs="Times New Roman" w:eastAsia="Times New Roman"/>
          <w:sz w:val="84"/>
          <w:szCs w:val="84"/>
          <w:color w:val="FFFFFF"/>
          <w:w w:val="112"/>
          <w:b/>
          <w:bCs/>
        </w:rPr>
        <w:t>O</w:t>
      </w:r>
      <w:r>
        <w:rPr>
          <w:rFonts w:ascii="Times New Roman" w:hAnsi="Times New Roman" w:cs="Times New Roman" w:eastAsia="Times New Roman"/>
          <w:sz w:val="84"/>
          <w:szCs w:val="84"/>
          <w:color w:val="FFFFFF"/>
          <w:w w:val="114"/>
          <w:b/>
          <w:bCs/>
        </w:rPr>
        <w:t>N</w:t>
      </w:r>
      <w:r>
        <w:rPr>
          <w:rFonts w:ascii="Times New Roman" w:hAnsi="Times New Roman" w:cs="Times New Roman" w:eastAsia="Times New Roman"/>
          <w:sz w:val="84"/>
          <w:szCs w:val="84"/>
          <w:color w:val="FFFFFF"/>
          <w:w w:val="86"/>
          <w:b/>
          <w:bCs/>
        </w:rPr>
        <w:t>E</w:t>
      </w:r>
      <w:r>
        <w:rPr>
          <w:rFonts w:ascii="Times New Roman" w:hAnsi="Times New Roman" w:cs="Times New Roman" w:eastAsia="Times New Roman"/>
          <w:sz w:val="84"/>
          <w:szCs w:val="84"/>
          <w:color w:val="FFFFFF"/>
          <w:w w:val="120"/>
          <w:b/>
          <w:bCs/>
        </w:rPr>
        <w:t>S</w:t>
      </w:r>
      <w:r>
        <w:rPr>
          <w:rFonts w:ascii="Times New Roman" w:hAnsi="Times New Roman" w:cs="Times New Roman" w:eastAsia="Times New Roman"/>
          <w:sz w:val="84"/>
          <w:szCs w:val="84"/>
          <w:color w:val="FFFFFF"/>
          <w:w w:val="79"/>
          <w:b/>
          <w:bCs/>
        </w:rPr>
        <w:t>I</w:t>
      </w:r>
      <w:r>
        <w:rPr>
          <w:rFonts w:ascii="Times New Roman" w:hAnsi="Times New Roman" w:cs="Times New Roman" w:eastAsia="Times New Roman"/>
          <w:sz w:val="84"/>
          <w:szCs w:val="84"/>
          <w:color w:val="FFFFFF"/>
          <w:w w:val="108"/>
          <w:b/>
          <w:bCs/>
        </w:rPr>
        <w:t>A</w:t>
      </w:r>
      <w:r>
        <w:rPr>
          <w:rFonts w:ascii="Times New Roman" w:hAnsi="Times New Roman" w:cs="Times New Roman" w:eastAsia="Times New Roman"/>
          <w:sz w:val="84"/>
          <w:szCs w:val="84"/>
          <w:color w:val="00000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7" w:lineRule="exact"/>
        <w:ind w:left="3350" w:right="3329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44440"/>
          <w:spacing w:val="0"/>
          <w:w w:val="143"/>
          <w:position w:val="2"/>
        </w:rPr>
        <w:t>L</w:t>
      </w:r>
      <w:r>
        <w:rPr>
          <w:rFonts w:ascii="Arial" w:hAnsi="Arial" w:cs="Arial" w:eastAsia="Arial"/>
          <w:sz w:val="17"/>
          <w:szCs w:val="17"/>
          <w:color w:val="444440"/>
          <w:spacing w:val="-12"/>
          <w:w w:val="143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43"/>
          <w:position w:val="2"/>
        </w:rPr>
        <w:t>A</w:t>
      </w:r>
      <w:r>
        <w:rPr>
          <w:rFonts w:ascii="Arial" w:hAnsi="Arial" w:cs="Arial" w:eastAsia="Arial"/>
          <w:sz w:val="17"/>
          <w:szCs w:val="17"/>
          <w:color w:val="444440"/>
          <w:spacing w:val="11"/>
          <w:w w:val="143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43"/>
          <w:position w:val="2"/>
        </w:rPr>
        <w:t>N</w:t>
      </w:r>
      <w:r>
        <w:rPr>
          <w:rFonts w:ascii="Arial" w:hAnsi="Arial" w:cs="Arial" w:eastAsia="Arial"/>
          <w:sz w:val="17"/>
          <w:szCs w:val="17"/>
          <w:color w:val="444440"/>
          <w:spacing w:val="17"/>
          <w:w w:val="143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43"/>
          <w:position w:val="2"/>
        </w:rPr>
        <w:t>D</w:t>
      </w:r>
      <w:r>
        <w:rPr>
          <w:rFonts w:ascii="Arial" w:hAnsi="Arial" w:cs="Arial" w:eastAsia="Arial"/>
          <w:sz w:val="17"/>
          <w:szCs w:val="17"/>
          <w:color w:val="444440"/>
          <w:spacing w:val="16"/>
          <w:w w:val="143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43"/>
          <w:position w:val="2"/>
        </w:rPr>
        <w:t>S</w:t>
      </w:r>
      <w:r>
        <w:rPr>
          <w:rFonts w:ascii="Arial" w:hAnsi="Arial" w:cs="Arial" w:eastAsia="Arial"/>
          <w:sz w:val="17"/>
          <w:szCs w:val="17"/>
          <w:color w:val="444440"/>
          <w:spacing w:val="-15"/>
          <w:w w:val="143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43"/>
          <w:position w:val="2"/>
        </w:rPr>
        <w:t>C</w:t>
      </w:r>
      <w:r>
        <w:rPr>
          <w:rFonts w:ascii="Arial" w:hAnsi="Arial" w:cs="Arial" w:eastAsia="Arial"/>
          <w:sz w:val="17"/>
          <w:szCs w:val="17"/>
          <w:color w:val="444440"/>
          <w:spacing w:val="-6"/>
          <w:w w:val="143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43"/>
          <w:position w:val="2"/>
        </w:rPr>
        <w:t>A</w:t>
      </w:r>
      <w:r>
        <w:rPr>
          <w:rFonts w:ascii="Arial" w:hAnsi="Arial" w:cs="Arial" w:eastAsia="Arial"/>
          <w:sz w:val="17"/>
          <w:szCs w:val="17"/>
          <w:color w:val="444440"/>
          <w:spacing w:val="11"/>
          <w:w w:val="143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43"/>
          <w:position w:val="2"/>
        </w:rPr>
        <w:t>P</w:t>
      </w:r>
      <w:r>
        <w:rPr>
          <w:rFonts w:ascii="Arial" w:hAnsi="Arial" w:cs="Arial" w:eastAsia="Arial"/>
          <w:sz w:val="17"/>
          <w:szCs w:val="17"/>
          <w:color w:val="444440"/>
          <w:spacing w:val="-2"/>
          <w:w w:val="143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444440"/>
          <w:spacing w:val="0"/>
          <w:w w:val="143"/>
          <w:position w:val="2"/>
        </w:rPr>
        <w:t>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pgSz w:w="12240" w:h="15840"/>
          <w:pgMar w:top="480" w:bottom="0" w:left="1720" w:right="1720"/>
        </w:sectPr>
      </w:pPr>
      <w:rPr/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188" w:lineRule="auto"/>
        <w:ind w:left="618" w:right="5796"/>
        <w:jc w:val="left"/>
        <w:rPr>
          <w:rFonts w:ascii="Times New Roman" w:hAnsi="Times New Roman" w:cs="Times New Roman" w:eastAsia="Times New Roman"/>
          <w:sz w:val="126"/>
          <w:szCs w:val="126"/>
        </w:rPr>
      </w:pPr>
      <w:rPr/>
      <w:r>
        <w:rPr>
          <w:rFonts w:ascii="Times New Roman" w:hAnsi="Times New Roman" w:cs="Times New Roman" w:eastAsia="Times New Roman"/>
          <w:sz w:val="126"/>
          <w:szCs w:val="126"/>
          <w:color w:val="444440"/>
          <w:w w:val="96"/>
          <w:b/>
          <w:bCs/>
        </w:rPr>
        <w:t>C</w:t>
      </w:r>
      <w:r>
        <w:rPr>
          <w:rFonts w:ascii="Times New Roman" w:hAnsi="Times New Roman" w:cs="Times New Roman" w:eastAsia="Times New Roman"/>
          <w:sz w:val="126"/>
          <w:szCs w:val="126"/>
          <w:color w:val="444440"/>
          <w:spacing w:val="-2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26"/>
          <w:szCs w:val="126"/>
          <w:color w:val="444440"/>
          <w:spacing w:val="0"/>
          <w:w w:val="98"/>
          <w:b/>
          <w:bCs/>
        </w:rPr>
        <w:t>O</w:t>
      </w:r>
      <w:r>
        <w:rPr>
          <w:rFonts w:ascii="Times New Roman" w:hAnsi="Times New Roman" w:cs="Times New Roman" w:eastAsia="Times New Roman"/>
          <w:sz w:val="126"/>
          <w:szCs w:val="126"/>
          <w:color w:val="444440"/>
          <w:spacing w:val="-2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26"/>
          <w:szCs w:val="126"/>
          <w:color w:val="444440"/>
          <w:spacing w:val="0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126"/>
          <w:szCs w:val="126"/>
          <w:color w:val="444440"/>
          <w:spacing w:val="-2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26"/>
          <w:szCs w:val="126"/>
          <w:color w:val="444440"/>
          <w:spacing w:val="0"/>
          <w:w w:val="83"/>
          <w:b/>
          <w:bCs/>
        </w:rPr>
        <w:t>T</w:t>
      </w:r>
      <w:r>
        <w:rPr>
          <w:rFonts w:ascii="Times New Roman" w:hAnsi="Times New Roman" w:cs="Times New Roman" w:eastAsia="Times New Roman"/>
          <w:sz w:val="126"/>
          <w:szCs w:val="126"/>
          <w:color w:val="444440"/>
          <w:spacing w:val="0"/>
          <w:w w:val="83"/>
          <w:b/>
          <w:bCs/>
        </w:rPr>
        <w:t> </w:t>
      </w:r>
      <w:r>
        <w:rPr>
          <w:rFonts w:ascii="Times New Roman" w:hAnsi="Times New Roman" w:cs="Times New Roman" w:eastAsia="Times New Roman"/>
          <w:sz w:val="126"/>
          <w:szCs w:val="126"/>
          <w:color w:val="444440"/>
          <w:spacing w:val="0"/>
          <w:w w:val="83"/>
          <w:b/>
          <w:bCs/>
        </w:rPr>
        <w:t>T</w:t>
      </w:r>
      <w:r>
        <w:rPr>
          <w:rFonts w:ascii="Times New Roman" w:hAnsi="Times New Roman" w:cs="Times New Roman" w:eastAsia="Times New Roman"/>
          <w:sz w:val="126"/>
          <w:szCs w:val="126"/>
          <w:color w:val="444440"/>
          <w:spacing w:val="-2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26"/>
          <w:szCs w:val="126"/>
          <w:color w:val="444440"/>
          <w:spacing w:val="0"/>
          <w:w w:val="111"/>
          <w:b/>
          <w:bCs/>
        </w:rPr>
        <w:t>A</w:t>
      </w:r>
      <w:r>
        <w:rPr>
          <w:rFonts w:ascii="Times New Roman" w:hAnsi="Times New Roman" w:cs="Times New Roman" w:eastAsia="Times New Roman"/>
          <w:sz w:val="126"/>
          <w:szCs w:val="126"/>
          <w:color w:val="444440"/>
          <w:spacing w:val="-2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26"/>
          <w:szCs w:val="126"/>
          <w:color w:val="444440"/>
          <w:spacing w:val="0"/>
          <w:w w:val="96"/>
          <w:b/>
          <w:bCs/>
        </w:rPr>
        <w:t>C</w:t>
      </w:r>
      <w:r>
        <w:rPr>
          <w:rFonts w:ascii="Times New Roman" w:hAnsi="Times New Roman" w:cs="Times New Roman" w:eastAsia="Times New Roman"/>
          <w:sz w:val="126"/>
          <w:szCs w:val="126"/>
          <w:color w:val="444440"/>
          <w:spacing w:val="-2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26"/>
          <w:szCs w:val="126"/>
          <w:color w:val="444440"/>
          <w:spacing w:val="0"/>
          <w:w w:val="83"/>
          <w:b/>
          <w:bCs/>
        </w:rPr>
        <w:t>T</w:t>
      </w:r>
      <w:r>
        <w:rPr>
          <w:rFonts w:ascii="Times New Roman" w:hAnsi="Times New Roman" w:cs="Times New Roman" w:eastAsia="Times New Roman"/>
          <w:sz w:val="126"/>
          <w:szCs w:val="126"/>
          <w:color w:val="444440"/>
          <w:spacing w:val="-2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26"/>
          <w:szCs w:val="126"/>
          <w:color w:val="44444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26"/>
          <w:szCs w:val="12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2240" w:h="15840"/>
          <w:pgMar w:top="1400" w:bottom="280" w:left="800" w:right="820"/>
        </w:sectPr>
      </w:pPr>
      <w:rPr/>
    </w:p>
    <w:p>
      <w:pPr>
        <w:spacing w:before="17" w:after="0" w:line="240" w:lineRule="auto"/>
        <w:ind w:left="594" w:right="-20"/>
        <w:jc w:val="left"/>
        <w:tabs>
          <w:tab w:pos="1660" w:val="left"/>
        </w:tabs>
        <w:rPr>
          <w:rFonts w:ascii="Times New Roman" w:hAnsi="Times New Roman" w:cs="Times New Roman" w:eastAsia="Times New Roman"/>
          <w:sz w:val="41"/>
          <w:szCs w:val="41"/>
        </w:rPr>
      </w:pPr>
      <w:rPr/>
      <w:r>
        <w:rPr>
          <w:rFonts w:ascii="Times New Roman" w:hAnsi="Times New Roman" w:cs="Times New Roman" w:eastAsia="Times New Roman"/>
          <w:sz w:val="41"/>
          <w:szCs w:val="41"/>
          <w:color w:val="444440"/>
          <w:w w:val="126"/>
          <w:b/>
          <w:bCs/>
        </w:rPr>
        <w:t>0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74"/>
          <w:b/>
          <w:bCs/>
        </w:rPr>
        <w:t>1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81"/>
          <w:b/>
          <w:bCs/>
        </w:rPr>
        <w:t>E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92"/>
          <w:b/>
          <w:bCs/>
        </w:rPr>
        <w:t>M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3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91"/>
          <w:b/>
          <w:bCs/>
        </w:rPr>
        <w:t>I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75"/>
          <w:b/>
          <w:bCs/>
        </w:rPr>
        <w:t>L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666" w:right="-65"/>
        <w:jc w:val="left"/>
        <w:rPr>
          <w:rFonts w:ascii="Montserrat Subrayada" w:hAnsi="Montserrat Subrayada" w:cs="Montserrat Subrayada" w:eastAsia="Montserrat Subrayada"/>
          <w:sz w:val="16"/>
          <w:szCs w:val="16"/>
        </w:rPr>
      </w:pPr>
      <w:rPr/>
      <w:hyperlink r:id="rId12"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w w:val="96"/>
            <w:b/>
            <w:bCs/>
          </w:rPr>
          <w:t>k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95"/>
            <w:b/>
            <w:bCs/>
          </w:rPr>
          <w:t>i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87"/>
            <w:b/>
            <w:bCs/>
          </w:rPr>
          <w:t>n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85"/>
            <w:b/>
            <w:bCs/>
          </w:rPr>
          <w:t>a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87"/>
            <w:b/>
            <w:bCs/>
          </w:rPr>
          <w:t>n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74"/>
            <w:b/>
            <w:bCs/>
          </w:rPr>
          <w:t>t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94"/>
            <w:b/>
            <w:bCs/>
          </w:rPr>
          <w:t>h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95"/>
            <w:b/>
            <w:bCs/>
          </w:rPr>
          <w:t>i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101"/>
            <w:b/>
            <w:bCs/>
          </w:rPr>
          <w:t>b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94"/>
            <w:b/>
            <w:bCs/>
          </w:rPr>
          <w:t>u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91"/>
            <w:b/>
            <w:bCs/>
          </w:rPr>
          <w:t>d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85"/>
            <w:b/>
            <w:bCs/>
          </w:rPr>
          <w:t>a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100"/>
            <w:b/>
            <w:bCs/>
          </w:rPr>
          <w:t>y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85"/>
            <w:b/>
            <w:bCs/>
          </w:rPr>
          <w:t>a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100"/>
            <w:b/>
            <w:bCs/>
          </w:rPr>
          <w:t>@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2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96"/>
            <w:b/>
            <w:bCs/>
          </w:rPr>
          <w:t>g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100"/>
            <w:b/>
            <w:bCs/>
          </w:rPr>
          <w:t>m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10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85"/>
            <w:b/>
            <w:bCs/>
          </w:rPr>
          <w:t>a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95"/>
            <w:b/>
            <w:bCs/>
          </w:rPr>
          <w:t>i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54"/>
            <w:b/>
            <w:bCs/>
          </w:rPr>
          <w:t>l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94"/>
            <w:b/>
            <w:bCs/>
          </w:rPr>
          <w:t>.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83"/>
            <w:b/>
            <w:bCs/>
          </w:rPr>
          <w:t>c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82"/>
            <w:b/>
            <w:bCs/>
          </w:rPr>
          <w:t>o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114"/>
            <w:b/>
            <w:bCs/>
          </w:rPr>
          <w:t>m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94" w:right="-20"/>
        <w:jc w:val="left"/>
        <w:tabs>
          <w:tab w:pos="1660" w:val="left"/>
        </w:tabs>
        <w:rPr>
          <w:rFonts w:ascii="Times New Roman" w:hAnsi="Times New Roman" w:cs="Times New Roman" w:eastAsia="Times New Roman"/>
          <w:sz w:val="41"/>
          <w:szCs w:val="41"/>
        </w:rPr>
      </w:pPr>
      <w:rPr/>
      <w:r>
        <w:rPr>
          <w:rFonts w:ascii="Times New Roman" w:hAnsi="Times New Roman" w:cs="Times New Roman" w:eastAsia="Times New Roman"/>
          <w:sz w:val="41"/>
          <w:szCs w:val="41"/>
          <w:color w:val="444440"/>
          <w:w w:val="126"/>
          <w:b/>
          <w:bCs/>
        </w:rPr>
        <w:t>0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94"/>
          <w:b/>
          <w:bCs/>
        </w:rPr>
        <w:t>P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93"/>
          <w:b/>
          <w:bCs/>
        </w:rPr>
        <w:t>H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102"/>
          <w:b/>
          <w:bCs/>
        </w:rPr>
        <w:t>N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81"/>
          <w:b/>
          <w:bCs/>
        </w:rPr>
        <w:t>E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687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100"/>
          <w:b/>
          <w:bCs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-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106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-2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100"/>
          <w:b/>
          <w:bCs/>
          <w:i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2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98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-2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93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-2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106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-2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83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-2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108"/>
          <w:b/>
          <w:bCs/>
          <w:i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-2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94"/>
          <w:b/>
          <w:bCs/>
          <w:i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-2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109"/>
          <w:b/>
          <w:bCs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-2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106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7" w:after="0" w:line="240" w:lineRule="auto"/>
        <w:ind w:left="1687" w:right="-20"/>
        <w:jc w:val="left"/>
        <w:rPr>
          <w:rFonts w:ascii="Montserrat Subrayada" w:hAnsi="Montserrat Subrayada" w:cs="Montserrat Subrayada" w:eastAsia="Montserrat Subrayada"/>
          <w:sz w:val="16"/>
          <w:szCs w:val="16"/>
        </w:rPr>
      </w:pPr>
      <w:rPr/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w w:val="109"/>
          <w:b/>
          <w:bCs/>
        </w:rPr>
        <w:t>D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6"/>
          <w:b/>
          <w:bCs/>
        </w:rPr>
        <w:t>E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3"/>
          <w:b/>
          <w:bCs/>
        </w:rPr>
        <w:t>S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5"/>
          <w:b/>
          <w:bCs/>
        </w:rPr>
        <w:t>T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4"/>
          <w:b/>
          <w:bCs/>
        </w:rPr>
        <w:t>R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3"/>
          <w:b/>
          <w:bCs/>
        </w:rPr>
        <w:t>I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0"/>
          <w:b/>
          <w:bCs/>
        </w:rPr>
        <w:t>A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0"/>
          <w:b/>
          <w:bCs/>
        </w:rPr>
        <w:t> 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9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2"/>
          <w:b/>
          <w:bCs/>
        </w:rPr>
        <w:t>N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6"/>
          <w:b/>
          <w:bCs/>
        </w:rPr>
        <w:t>E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0"/>
          <w:b/>
          <w:bCs/>
        </w:rPr>
        <w:t>W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14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4"/>
          <w:b/>
          <w:bCs/>
        </w:rPr>
        <w:t>R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6"/>
          <w:b/>
          <w:bCs/>
        </w:rPr>
        <w:t>E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2"/>
          <w:b/>
          <w:bCs/>
        </w:rPr>
        <w:t>Z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8"/>
          <w:b/>
          <w:bCs/>
        </w:rPr>
        <w:t>K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13"/>
          <w:b/>
          <w:bCs/>
        </w:rPr>
        <w:t>Y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189" w:lineRule="exact"/>
        <w:ind w:left="1687" w:right="-20"/>
        <w:jc w:val="left"/>
        <w:rPr>
          <w:rFonts w:ascii="Montserrat Subrayada" w:hAnsi="Montserrat Subrayada" w:cs="Montserrat Subrayada" w:eastAsia="Montserrat Subrayada"/>
          <w:sz w:val="16"/>
          <w:szCs w:val="16"/>
        </w:rPr>
      </w:pPr>
      <w:rPr/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w w:val="106"/>
          <w:b/>
          <w:bCs/>
        </w:rPr>
        <w:t>+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4"/>
          <w:b/>
          <w:bCs/>
        </w:rPr>
        <w:t>6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0"/>
          <w:b/>
          <w:bCs/>
        </w:rPr>
        <w:t>2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29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6"/>
          <w:b/>
          <w:bCs/>
        </w:rPr>
        <w:t>8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0"/>
          <w:b/>
          <w:bCs/>
        </w:rPr>
        <w:t>1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0"/>
          <w:b/>
          <w:bCs/>
        </w:rPr>
        <w:t>2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29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6"/>
          <w:b/>
          <w:bCs/>
        </w:rPr>
        <w:t>8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6"/>
          <w:b/>
          <w:bCs/>
        </w:rPr>
        <w:t>8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3"/>
          <w:b/>
          <w:bCs/>
        </w:rPr>
        <w:t>3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0"/>
          <w:b/>
          <w:bCs/>
        </w:rPr>
        <w:t>1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28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3"/>
          <w:b/>
          <w:bCs/>
        </w:rPr>
        <w:t>5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3"/>
          <w:b/>
          <w:bCs/>
        </w:rPr>
        <w:t>3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0"/>
          <w:b/>
          <w:bCs/>
        </w:rPr>
        <w:t>4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1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0"/>
          <w:b/>
          <w:bCs/>
        </w:rPr>
        <w:t>1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40" w:lineRule="auto"/>
        <w:ind w:right="-20"/>
        <w:jc w:val="left"/>
        <w:tabs>
          <w:tab w:pos="1060" w:val="left"/>
        </w:tabs>
        <w:rPr>
          <w:rFonts w:ascii="Times New Roman" w:hAnsi="Times New Roman" w:cs="Times New Roman" w:eastAsia="Times New Roman"/>
          <w:sz w:val="41"/>
          <w:szCs w:val="4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41"/>
          <w:szCs w:val="41"/>
          <w:color w:val="444440"/>
          <w:w w:val="126"/>
          <w:b/>
          <w:bCs/>
        </w:rPr>
        <w:t>0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8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81"/>
          <w:b/>
          <w:bCs/>
        </w:rPr>
        <w:t>E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93"/>
          <w:b/>
          <w:bCs/>
        </w:rPr>
        <w:t>B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112"/>
          <w:b/>
          <w:bCs/>
        </w:rPr>
        <w:t>S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91"/>
          <w:b/>
          <w:bCs/>
        </w:rPr>
        <w:t>I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84"/>
          <w:b/>
          <w:bCs/>
        </w:rPr>
        <w:t>T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81"/>
          <w:b/>
          <w:bCs/>
        </w:rPr>
        <w:t>E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82" w:right="-20"/>
        <w:jc w:val="left"/>
        <w:rPr>
          <w:rFonts w:ascii="Montserrat Subrayada" w:hAnsi="Montserrat Subrayada" w:cs="Montserrat Subrayada" w:eastAsia="Montserrat Subrayada"/>
          <w:sz w:val="16"/>
          <w:szCs w:val="16"/>
        </w:rPr>
      </w:pPr>
      <w:rPr/>
      <w:hyperlink r:id="rId13"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w w:val="95"/>
            <w:b/>
            <w:bCs/>
          </w:rPr>
          <w:t>w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95"/>
            <w:b/>
            <w:bCs/>
          </w:rPr>
          <w:t>w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95"/>
            <w:b/>
            <w:bCs/>
          </w:rPr>
          <w:t>w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94"/>
            <w:b/>
            <w:bCs/>
          </w:rPr>
          <w:t>.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96"/>
            <w:b/>
            <w:bCs/>
          </w:rPr>
          <w:t>k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95"/>
            <w:b/>
            <w:bCs/>
          </w:rPr>
          <w:t>i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87"/>
            <w:b/>
            <w:bCs/>
          </w:rPr>
          <w:t>n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85"/>
            <w:b/>
            <w:bCs/>
          </w:rPr>
          <w:t>a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87"/>
            <w:b/>
            <w:bCs/>
          </w:rPr>
          <w:t>n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74"/>
            <w:b/>
            <w:bCs/>
          </w:rPr>
          <w:t>t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94"/>
            <w:b/>
            <w:bCs/>
          </w:rPr>
          <w:t>h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95"/>
            <w:b/>
            <w:bCs/>
          </w:rPr>
          <w:t>i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101"/>
            <w:b/>
            <w:bCs/>
          </w:rPr>
          <w:t>b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94"/>
            <w:b/>
            <w:bCs/>
          </w:rPr>
          <w:t>u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91"/>
            <w:b/>
            <w:bCs/>
          </w:rPr>
          <w:t>d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85"/>
            <w:b/>
            <w:bCs/>
          </w:rPr>
          <w:t>a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100"/>
            <w:b/>
            <w:bCs/>
          </w:rPr>
          <w:t>y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85"/>
            <w:b/>
            <w:bCs/>
          </w:rPr>
          <w:t>a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94"/>
            <w:b/>
            <w:bCs/>
          </w:rPr>
          <w:t>.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83"/>
            <w:b/>
            <w:bCs/>
          </w:rPr>
          <w:t>c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82"/>
            <w:b/>
            <w:bCs/>
          </w:rPr>
          <w:t>o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-31"/>
            <w:w w:val="100"/>
            <w:b/>
            <w:bCs/>
          </w:rPr>
          <w:t> 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444440"/>
            <w:spacing w:val="0"/>
            <w:w w:val="114"/>
            <w:b/>
            <w:bCs/>
          </w:rPr>
          <w:t>m</w:t>
        </w:r>
        <w:r>
          <w:rPr>
            <w:rFonts w:ascii="Montserrat Subrayada" w:hAnsi="Montserrat Subrayada" w:cs="Montserrat Subrayada" w:eastAsia="Montserrat Subrayada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tabs>
          <w:tab w:pos="1120" w:val="left"/>
        </w:tabs>
        <w:rPr>
          <w:rFonts w:ascii="Times New Roman" w:hAnsi="Times New Roman" w:cs="Times New Roman" w:eastAsia="Times New Roman"/>
          <w:sz w:val="41"/>
          <w:szCs w:val="41"/>
        </w:rPr>
      </w:pPr>
      <w:rPr/>
      <w:r>
        <w:rPr>
          <w:rFonts w:ascii="Times New Roman" w:hAnsi="Times New Roman" w:cs="Times New Roman" w:eastAsia="Times New Roman"/>
          <w:sz w:val="41"/>
          <w:szCs w:val="41"/>
          <w:color w:val="444440"/>
          <w:w w:val="126"/>
          <w:b/>
          <w:bCs/>
        </w:rPr>
        <w:t>0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138"/>
          <w:b/>
          <w:bCs/>
        </w:rPr>
        <w:t>4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112"/>
          <w:b/>
          <w:bCs/>
        </w:rPr>
        <w:t>S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97"/>
          <w:b/>
          <w:bCs/>
        </w:rPr>
        <w:t>C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91"/>
          <w:b/>
          <w:bCs/>
        </w:rPr>
        <w:t>I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3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75"/>
          <w:b/>
          <w:bCs/>
        </w:rPr>
        <w:t>L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75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18"/>
          <w:w w:val="75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92"/>
          <w:b/>
          <w:bCs/>
        </w:rPr>
        <w:t>M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81"/>
          <w:b/>
          <w:bCs/>
        </w:rPr>
        <w:t>E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95"/>
          <w:b/>
          <w:bCs/>
        </w:rPr>
        <w:t>D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91"/>
          <w:b/>
          <w:bCs/>
        </w:rPr>
        <w:t>I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-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444440"/>
          <w:spacing w:val="0"/>
          <w:w w:val="112"/>
          <w:b/>
          <w:bCs/>
        </w:rPr>
        <w:t>A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4" w:right="-20"/>
        <w:jc w:val="left"/>
        <w:rPr>
          <w:rFonts w:ascii="Montserrat Subrayada" w:hAnsi="Montserrat Subrayada" w:cs="Montserrat Subrayada" w:eastAsia="Montserrat Subrayada"/>
          <w:sz w:val="16"/>
          <w:szCs w:val="16"/>
        </w:rPr>
      </w:pPr>
      <w:rPr/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w w:val="103"/>
          <w:b/>
          <w:bCs/>
        </w:rPr>
        <w:t>I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2"/>
          <w:b/>
          <w:bCs/>
        </w:rPr>
        <w:t>N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3"/>
          <w:b/>
          <w:bCs/>
        </w:rPr>
        <w:t>S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5"/>
          <w:b/>
          <w:bCs/>
        </w:rPr>
        <w:t>T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6"/>
          <w:b/>
          <w:bCs/>
        </w:rPr>
        <w:t>A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6"/>
          <w:b/>
          <w:bCs/>
        </w:rPr>
        <w:t>G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4"/>
          <w:b/>
          <w:bCs/>
        </w:rPr>
        <w:t>R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6"/>
          <w:b/>
          <w:bCs/>
        </w:rPr>
        <w:t>A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3"/>
          <w:b/>
          <w:bCs/>
        </w:rPr>
        <w:t>M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40" w:lineRule="auto"/>
        <w:ind w:left="1109" w:right="-20"/>
        <w:jc w:val="left"/>
        <w:rPr>
          <w:rFonts w:ascii="Montserrat Subrayada" w:hAnsi="Montserrat Subrayada" w:cs="Montserrat Subrayada" w:eastAsia="Montserrat Subrayada"/>
          <w:sz w:val="16"/>
          <w:szCs w:val="16"/>
        </w:rPr>
      </w:pPr>
      <w:rPr/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0"/>
          <w:b/>
          <w:bCs/>
        </w:rPr>
        <w:t>@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2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96"/>
          <w:b/>
          <w:bCs/>
        </w:rPr>
        <w:t>k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95"/>
          <w:b/>
          <w:bCs/>
        </w:rPr>
        <w:t>i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87"/>
          <w:b/>
          <w:bCs/>
        </w:rPr>
        <w:t>n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85"/>
          <w:b/>
          <w:bCs/>
        </w:rPr>
        <w:t>a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87"/>
          <w:b/>
          <w:bCs/>
        </w:rPr>
        <w:t>n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74"/>
          <w:b/>
          <w:bCs/>
        </w:rPr>
        <w:t>t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94"/>
          <w:b/>
          <w:bCs/>
        </w:rPr>
        <w:t>h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95"/>
          <w:b/>
          <w:bCs/>
        </w:rPr>
        <w:t>i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1"/>
          <w:b/>
          <w:bCs/>
        </w:rPr>
        <w:t>b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94"/>
          <w:b/>
          <w:bCs/>
        </w:rPr>
        <w:t>u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91"/>
          <w:b/>
          <w:bCs/>
        </w:rPr>
        <w:t>d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85"/>
          <w:b/>
          <w:bCs/>
        </w:rPr>
        <w:t>a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0"/>
          <w:b/>
          <w:bCs/>
        </w:rPr>
        <w:t>y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0"/>
          <w:b/>
          <w:bCs/>
        </w:rPr>
        <w:t>a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180" w:bottom="280" w:left="800" w:right="820"/>
          <w:cols w:num="2" w:equalWidth="0">
            <w:col w:w="4395" w:space="1665"/>
            <w:col w:w="4560"/>
          </w:cols>
        </w:sectPr>
      </w:pPr>
      <w:rPr/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0pt;margin-top:98.51123pt;width:285.970019pt;height:69.0pt;mso-position-horizontal-relative:page;mso-position-vertical-relative:page;z-index:-321" coordorigin="0,1970" coordsize="5719,1380">
            <v:shape style="position:absolute;left:0;top:1970;width:5719;height:1380" coordorigin="0,1970" coordsize="5719,1380" path="m0,3940l5719,3940,5719,5320,0,5320,0,3940e" filled="t" fillcolor="#FFDAB4" stroked="f">
              <v:path arrowok="t"/>
              <v:fill/>
            </v:shape>
          </v:group>
          <w10:wrap type="none"/>
        </w:pict>
      </w:r>
      <w:r>
        <w:rPr>
          <w:sz w:val="26"/>
          <w:szCs w:val="26"/>
        </w:rPr>
      </w:r>
    </w:p>
    <w:p>
      <w:pPr>
        <w:spacing w:before="45" w:after="0" w:line="240" w:lineRule="auto"/>
        <w:ind w:left="1666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44440"/>
          <w:w w:val="96"/>
          <w:b/>
          <w:bCs/>
          <w:i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-2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106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-2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109"/>
          <w:b/>
          <w:bCs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-2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103"/>
          <w:b/>
          <w:bCs/>
          <w:i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-2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83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-2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108"/>
          <w:b/>
          <w:bCs/>
          <w:i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-2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100"/>
          <w:b/>
          <w:bCs/>
          <w:i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2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98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-2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93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-2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106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-2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83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-2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108"/>
          <w:b/>
          <w:bCs/>
          <w:i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-2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94"/>
          <w:b/>
          <w:bCs/>
          <w:i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-2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109"/>
          <w:b/>
          <w:bCs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-2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0"/>
          <w:spacing w:val="0"/>
          <w:w w:val="106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687" w:right="-20"/>
        <w:jc w:val="left"/>
        <w:rPr>
          <w:rFonts w:ascii="Montserrat Subrayada" w:hAnsi="Montserrat Subrayada" w:cs="Montserrat Subrayada" w:eastAsia="Montserrat Subrayada"/>
          <w:sz w:val="16"/>
          <w:szCs w:val="16"/>
        </w:rPr>
      </w:pPr>
      <w:rPr/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w w:val="108"/>
          <w:b/>
          <w:bCs/>
        </w:rPr>
        <w:t>K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6"/>
          <w:b/>
          <w:bCs/>
        </w:rPr>
        <w:t>E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3"/>
          <w:b/>
          <w:bCs/>
        </w:rPr>
        <w:t>M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12"/>
          <w:b/>
          <w:bCs/>
        </w:rPr>
        <w:t>B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6"/>
          <w:b/>
          <w:bCs/>
        </w:rPr>
        <w:t>A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4"/>
          <w:b/>
          <w:bCs/>
        </w:rPr>
        <w:t>R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0"/>
          <w:b/>
          <w:bCs/>
        </w:rPr>
        <w:t>A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35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5"/>
          <w:b/>
          <w:bCs/>
        </w:rPr>
        <w:t>Q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9"/>
          <w:b/>
          <w:bCs/>
        </w:rPr>
        <w:t>H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40" w:lineRule="auto"/>
        <w:ind w:left="1687" w:right="-20"/>
        <w:jc w:val="left"/>
        <w:rPr>
          <w:rFonts w:ascii="Montserrat Subrayada" w:hAnsi="Montserrat Subrayada" w:cs="Montserrat Subrayada" w:eastAsia="Montserrat Subrayada"/>
          <w:sz w:val="16"/>
          <w:szCs w:val="16"/>
        </w:rPr>
      </w:pPr>
      <w:rPr/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w w:val="106"/>
          <w:b/>
          <w:bCs/>
        </w:rPr>
        <w:t>+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4"/>
          <w:b/>
          <w:bCs/>
        </w:rPr>
        <w:t>6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0"/>
          <w:b/>
          <w:bCs/>
        </w:rPr>
        <w:t>2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29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6"/>
          <w:b/>
          <w:bCs/>
        </w:rPr>
        <w:t>8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0"/>
          <w:b/>
          <w:bCs/>
        </w:rPr>
        <w:t>1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0"/>
          <w:b/>
          <w:bCs/>
        </w:rPr>
        <w:t>2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29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1"/>
          <w:b/>
          <w:bCs/>
        </w:rPr>
        <w:t>2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1"/>
          <w:b/>
          <w:bCs/>
        </w:rPr>
        <w:t>2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1"/>
          <w:b/>
          <w:bCs/>
        </w:rPr>
        <w:t>2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0"/>
          <w:b/>
          <w:bCs/>
        </w:rPr>
        <w:t>4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6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6"/>
          <w:b/>
          <w:bCs/>
        </w:rPr>
        <w:t>8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3"/>
          <w:b/>
          <w:bCs/>
        </w:rPr>
        <w:t>3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1"/>
          <w:b/>
          <w:bCs/>
        </w:rPr>
        <w:t>2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-31"/>
          <w:w w:val="100"/>
          <w:b/>
          <w:bCs/>
        </w:rPr>
        <w:t> 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444440"/>
          <w:spacing w:val="0"/>
          <w:w w:val="101"/>
          <w:b/>
          <w:bCs/>
        </w:rPr>
        <w:t>2</w:t>
      </w:r>
      <w:r>
        <w:rPr>
          <w:rFonts w:ascii="Montserrat Subrayada" w:hAnsi="Montserrat Subrayada" w:cs="Montserrat Subrayada" w:eastAsia="Montserrat Subrayada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6.25518pt;height:285.090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type w:val="continuous"/>
      <w:pgSz w:w="12240" w:h="15840"/>
      <w:pgMar w:top="1180" w:bottom="280" w:left="80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ontserrat Subrayada">
    <w:altName w:val="Montserrat Subrayada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hyperlink" Target="mailto:kinanthibudaya@gmail.com" TargetMode="External"/><Relationship Id="rId13" Type="http://schemas.openxmlformats.org/officeDocument/2006/relationships/hyperlink" Target="http://www.kinanthibudaya.com/" TargetMode="External"/><Relationship Id="rId14" Type="http://schemas.openxmlformats.org/officeDocument/2006/relationships/image" Target="media/image8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Kembara Qowamul Haqq</dc:creator>
  <cp:keywords>DADkvEAthPc,BACv2uk3E-E</cp:keywords>
  <dc:title>kinanthi</dc:title>
  <dcterms:created xsi:type="dcterms:W3CDTF">2022-06-07T11:55:57Z</dcterms:created>
  <dcterms:modified xsi:type="dcterms:W3CDTF">2022-06-07T11:55:57Z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2019-09-07T00:00:00Z</vt:filetime>
  </property>
  <property fmtid="{D5CDD505-2E9C-101B-9397-08002B2CF9AE}" pid="3" name="LastSaved">
    <vt:filetime>2022-06-07T00:00:00Z</vt:filetime>
  </property>
</Properties>
</file>